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2A" w:rsidRPr="00D70906" w:rsidRDefault="005B4C37" w:rsidP="00D70906">
      <w:pPr>
        <w:pStyle w:val="Title"/>
        <w:rPr>
          <w:rFonts w:ascii="Comic Sans MS" w:hAnsi="Comic Sans MS"/>
        </w:rPr>
      </w:pPr>
      <w:r w:rsidRPr="00D70906">
        <w:rPr>
          <w:rFonts w:ascii="Comic Sans MS" w:hAnsi="Comic Sans MS"/>
        </w:rPr>
        <w:t xml:space="preserve">Pupil </w:t>
      </w:r>
      <w:r w:rsidR="00D70906">
        <w:rPr>
          <w:rFonts w:ascii="Comic Sans MS" w:hAnsi="Comic Sans MS"/>
        </w:rPr>
        <w:t>Views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7"/>
        <w:gridCol w:w="1825"/>
        <w:gridCol w:w="1825"/>
      </w:tblGrid>
      <w:tr w:rsidR="00E40A8A" w:rsidTr="00DC0D97">
        <w:trPr>
          <w:trHeight w:val="792"/>
        </w:trPr>
        <w:tc>
          <w:tcPr>
            <w:tcW w:w="3647" w:type="dxa"/>
            <w:vAlign w:val="center"/>
          </w:tcPr>
          <w:p w:rsidR="00E40A8A" w:rsidRDefault="00E40A8A" w:rsidP="0075528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Name</w:t>
            </w:r>
            <w:r w:rsidR="00AA0C6C">
              <w:rPr>
                <w:rFonts w:ascii="Comic Sans MS" w:hAnsi="Comic Sans MS"/>
              </w:rPr>
              <w:t xml:space="preserve">: </w:t>
            </w:r>
          </w:p>
        </w:tc>
        <w:tc>
          <w:tcPr>
            <w:tcW w:w="1825" w:type="dxa"/>
            <w:vAlign w:val="center"/>
          </w:tcPr>
          <w:p w:rsidR="00E40A8A" w:rsidRDefault="00E40A8A" w:rsidP="00AA0C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</w:t>
            </w:r>
            <w:r w:rsidR="00AA0C6C">
              <w:rPr>
                <w:rFonts w:ascii="Comic Sans MS" w:hAnsi="Comic Sans MS"/>
              </w:rPr>
              <w:t xml:space="preserve"> </w:t>
            </w:r>
            <w:r w:rsidR="0075528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825" w:type="dxa"/>
            <w:vAlign w:val="center"/>
          </w:tcPr>
          <w:p w:rsidR="00E40A8A" w:rsidRDefault="00E40A8A" w:rsidP="00AA0C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group</w:t>
            </w:r>
            <w:r w:rsidR="0075528C">
              <w:rPr>
                <w:rFonts w:ascii="Comic Sans MS" w:hAnsi="Comic Sans MS"/>
              </w:rPr>
              <w:t xml:space="preserve"> </w:t>
            </w:r>
          </w:p>
        </w:tc>
      </w:tr>
      <w:tr w:rsidR="00F5354F" w:rsidTr="00DC0D97">
        <w:trPr>
          <w:trHeight w:val="831"/>
        </w:trPr>
        <w:tc>
          <w:tcPr>
            <w:tcW w:w="7297" w:type="dxa"/>
            <w:gridSpan w:val="3"/>
            <w:vAlign w:val="center"/>
          </w:tcPr>
          <w:p w:rsidR="00AA0C6C" w:rsidRDefault="00F5354F" w:rsidP="00AA0C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 that have helped me with my views:</w:t>
            </w:r>
          </w:p>
          <w:p w:rsidR="00F5354F" w:rsidRDefault="00F5354F" w:rsidP="00AA0C6C">
            <w:pPr>
              <w:rPr>
                <w:rFonts w:ascii="Comic Sans MS" w:hAnsi="Comic Sans MS"/>
              </w:rPr>
            </w:pPr>
          </w:p>
        </w:tc>
      </w:tr>
    </w:tbl>
    <w:p w:rsidR="0075528C" w:rsidRDefault="0075528C">
      <w:pPr>
        <w:rPr>
          <w:rFonts w:ascii="Comic Sans MS" w:hAnsi="Comic Sans MS"/>
        </w:rPr>
      </w:pPr>
    </w:p>
    <w:p w:rsidR="00E85C84" w:rsidRDefault="00E85C84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Parents- if you would like an electronic copy of this document please contact me at school. </w:t>
      </w:r>
    </w:p>
    <w:p w:rsidR="00E85C84" w:rsidRDefault="00E85C84" w:rsidP="00E85C84">
      <w:pPr>
        <w:rPr>
          <w:rFonts w:ascii="Comic Sans MS" w:hAnsi="Comic Sans MS"/>
          <w:color w:val="FF0000"/>
        </w:rPr>
      </w:pPr>
      <w:r w:rsidRPr="0075528C">
        <w:rPr>
          <w:rFonts w:ascii="Comic Sans MS" w:hAnsi="Comic Sans MS"/>
          <w:color w:val="FF0000"/>
        </w:rPr>
        <w:t xml:space="preserve">Please feel free to use pictures </w:t>
      </w:r>
      <w:r>
        <w:rPr>
          <w:rFonts w:ascii="Comic Sans MS" w:hAnsi="Comic Sans MS"/>
          <w:color w:val="FF0000"/>
        </w:rPr>
        <w:t>and ask your child to complete it with you if they are able to</w:t>
      </w:r>
    </w:p>
    <w:p w:rsidR="00E85C84" w:rsidRDefault="00E85C84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Thank you </w:t>
      </w:r>
    </w:p>
    <w:p w:rsidR="00E85C84" w:rsidRPr="0075528C" w:rsidRDefault="00E85C84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Shazye Cosar</w:t>
      </w:r>
    </w:p>
    <w:tbl>
      <w:tblPr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1"/>
        <w:gridCol w:w="5472"/>
      </w:tblGrid>
      <w:tr w:rsidR="008233F2" w:rsidRPr="005B4C37" w:rsidTr="009660AC">
        <w:trPr>
          <w:trHeight w:hRule="exact" w:val="520"/>
        </w:trPr>
        <w:tc>
          <w:tcPr>
            <w:tcW w:w="4881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8233F2" w:rsidRPr="005B4C37" w:rsidRDefault="008233F2" w:rsidP="00DC0D9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B4C37">
              <w:rPr>
                <w:rFonts w:ascii="Comic Sans MS" w:hAnsi="Comic Sans MS" w:cs="Arial"/>
              </w:rPr>
              <w:t>Things I like:</w:t>
            </w:r>
          </w:p>
        </w:tc>
        <w:tc>
          <w:tcPr>
            <w:tcW w:w="5472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8233F2" w:rsidRPr="005B4C37" w:rsidRDefault="008233F2" w:rsidP="00DC0D9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B4C37">
              <w:rPr>
                <w:rFonts w:ascii="Comic Sans MS" w:hAnsi="Comic Sans MS" w:cs="Arial"/>
              </w:rPr>
              <w:t>Things I dislike:</w:t>
            </w:r>
          </w:p>
        </w:tc>
      </w:tr>
      <w:tr w:rsidR="008233F2" w:rsidRPr="005B4C37" w:rsidTr="0075528C">
        <w:trPr>
          <w:trHeight w:val="848"/>
        </w:trPr>
        <w:tc>
          <w:tcPr>
            <w:tcW w:w="4881" w:type="dxa"/>
            <w:shd w:val="clear" w:color="auto" w:fill="auto"/>
            <w:tcMar>
              <w:top w:w="85" w:type="dxa"/>
              <w:bottom w:w="85" w:type="dxa"/>
            </w:tcMar>
          </w:tcPr>
          <w:p w:rsidR="008233F2" w:rsidRDefault="00AA0C6C" w:rsidP="0075528C">
            <w:pPr>
              <w:pStyle w:val="ListParagraph"/>
              <w:numPr>
                <w:ilvl w:val="0"/>
                <w:numId w:val="9"/>
              </w:num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  <w:r w:rsidRPr="00AA0C6C">
              <w:rPr>
                <w:rFonts w:ascii="Comic Sans MS" w:hAnsi="Comic Sans MS" w:cs="Arial"/>
              </w:rPr>
              <w:t>.</w:t>
            </w: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E85C84" w:rsidRDefault="00E85C84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Pr="004A0E36" w:rsidRDefault="004A0E36" w:rsidP="004A0E36">
            <w:pPr>
              <w:tabs>
                <w:tab w:val="left" w:pos="142"/>
              </w:tabs>
              <w:spacing w:after="0" w:line="240" w:lineRule="auto"/>
              <w:rPr>
                <w:rFonts w:ascii="Comic Sans MS" w:hAnsi="Comic Sans MS" w:cs="Arial"/>
              </w:rPr>
            </w:pPr>
          </w:p>
        </w:tc>
        <w:tc>
          <w:tcPr>
            <w:tcW w:w="5472" w:type="dxa"/>
            <w:shd w:val="clear" w:color="auto" w:fill="auto"/>
            <w:tcMar>
              <w:top w:w="85" w:type="dxa"/>
              <w:bottom w:w="85" w:type="dxa"/>
            </w:tcMar>
          </w:tcPr>
          <w:p w:rsidR="007B40D9" w:rsidRPr="0075528C" w:rsidRDefault="007B40D9" w:rsidP="0075528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 w:cs="Arial"/>
              </w:rPr>
            </w:pPr>
          </w:p>
          <w:p w:rsidR="0083240C" w:rsidRDefault="0083240C" w:rsidP="0083240C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83240C" w:rsidRDefault="0083240C" w:rsidP="0083240C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83240C" w:rsidRPr="0083240C" w:rsidRDefault="0083240C" w:rsidP="0083240C">
            <w:pPr>
              <w:spacing w:after="0" w:line="240" w:lineRule="auto"/>
              <w:rPr>
                <w:rFonts w:ascii="Comic Sans MS" w:hAnsi="Comic Sans MS" w:cs="Arial"/>
              </w:rPr>
            </w:pPr>
          </w:p>
        </w:tc>
      </w:tr>
      <w:tr w:rsidR="008233F2" w:rsidRPr="005B4C37" w:rsidTr="009660AC">
        <w:trPr>
          <w:trHeight w:hRule="exact" w:val="520"/>
        </w:trPr>
        <w:tc>
          <w:tcPr>
            <w:tcW w:w="4881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8233F2" w:rsidRPr="005B4C37" w:rsidRDefault="008233F2" w:rsidP="00DC0D9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B4C37">
              <w:rPr>
                <w:rFonts w:ascii="Comic Sans MS" w:hAnsi="Comic Sans MS" w:cs="Arial"/>
              </w:rPr>
              <w:t>I communicate by:</w:t>
            </w:r>
          </w:p>
        </w:tc>
        <w:tc>
          <w:tcPr>
            <w:tcW w:w="5472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8233F2" w:rsidRPr="005B4C37" w:rsidRDefault="008233F2" w:rsidP="00DC0D9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B4C37">
              <w:rPr>
                <w:rFonts w:ascii="Comic Sans MS" w:hAnsi="Comic Sans MS" w:cs="Arial"/>
              </w:rPr>
              <w:t>I am motivated by:</w:t>
            </w:r>
          </w:p>
        </w:tc>
      </w:tr>
      <w:tr w:rsidR="008233F2" w:rsidRPr="005B4C37" w:rsidTr="0075528C">
        <w:trPr>
          <w:trHeight w:val="876"/>
        </w:trPr>
        <w:tc>
          <w:tcPr>
            <w:tcW w:w="4881" w:type="dxa"/>
            <w:tcBorders>
              <w:right w:val="single" w:sz="4" w:space="0" w:color="auto"/>
            </w:tcBorders>
            <w:shd w:val="clear" w:color="auto" w:fill="auto"/>
            <w:tcMar>
              <w:top w:w="85" w:type="dxa"/>
              <w:bottom w:w="85" w:type="dxa"/>
            </w:tcMar>
          </w:tcPr>
          <w:p w:rsidR="0083240C" w:rsidRDefault="0083240C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4A0E36" w:rsidRPr="004A0E36" w:rsidRDefault="004A0E36" w:rsidP="004A0E36">
            <w:pPr>
              <w:spacing w:after="0" w:line="240" w:lineRule="auto"/>
              <w:rPr>
                <w:rFonts w:ascii="Comic Sans MS" w:hAnsi="Comic Sans MS" w:cs="Arial"/>
              </w:rPr>
            </w:pPr>
          </w:p>
        </w:tc>
        <w:tc>
          <w:tcPr>
            <w:tcW w:w="5472" w:type="dxa"/>
            <w:tcBorders>
              <w:left w:val="single" w:sz="4" w:space="0" w:color="auto"/>
            </w:tcBorders>
            <w:shd w:val="clear" w:color="auto" w:fill="auto"/>
            <w:tcMar>
              <w:top w:w="85" w:type="dxa"/>
              <w:bottom w:w="85" w:type="dxa"/>
            </w:tcMar>
          </w:tcPr>
          <w:p w:rsidR="0083240C" w:rsidRPr="0083240C" w:rsidRDefault="0083240C" w:rsidP="0075528C">
            <w:pPr>
              <w:numPr>
                <w:ilvl w:val="0"/>
                <w:numId w:val="1"/>
              </w:numPr>
            </w:pPr>
          </w:p>
        </w:tc>
      </w:tr>
      <w:tr w:rsidR="008233F2" w:rsidRPr="005B4C37" w:rsidTr="009660AC">
        <w:trPr>
          <w:trHeight w:hRule="exact" w:val="520"/>
        </w:trPr>
        <w:tc>
          <w:tcPr>
            <w:tcW w:w="4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8233F2" w:rsidRPr="005B4C37" w:rsidRDefault="008233F2" w:rsidP="00DC0D9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B4C37">
              <w:rPr>
                <w:rFonts w:ascii="Comic Sans MS" w:hAnsi="Comic Sans MS" w:cs="Arial"/>
              </w:rPr>
              <w:lastRenderedPageBreak/>
              <w:t>Important things you need to know about me: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:rsidR="008233F2" w:rsidRPr="005B4C37" w:rsidRDefault="008233F2" w:rsidP="00DC0D9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B4C37">
              <w:rPr>
                <w:rFonts w:ascii="Comic Sans MS" w:hAnsi="Comic Sans MS" w:cs="Arial"/>
              </w:rPr>
              <w:t>People can help me by:</w:t>
            </w:r>
          </w:p>
        </w:tc>
      </w:tr>
      <w:tr w:rsidR="008233F2" w:rsidRPr="005B4C37" w:rsidTr="009660AC">
        <w:trPr>
          <w:trHeight w:val="211"/>
        </w:trPr>
        <w:tc>
          <w:tcPr>
            <w:tcW w:w="48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bottom w:w="85" w:type="dxa"/>
            </w:tcMar>
          </w:tcPr>
          <w:p w:rsidR="0083240C" w:rsidRPr="0075528C" w:rsidRDefault="0083240C" w:rsidP="007552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</w:rPr>
            </w:pPr>
          </w:p>
          <w:p w:rsidR="0083240C" w:rsidRDefault="0083240C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E85C84" w:rsidRDefault="00E85C84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E85C84" w:rsidRDefault="00E85C84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E85C84" w:rsidRDefault="00E85C84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  <w:p w:rsidR="004A0E36" w:rsidRPr="005B4C37" w:rsidRDefault="004A0E36" w:rsidP="00DC0D97">
            <w:pPr>
              <w:spacing w:after="0" w:line="240" w:lineRule="auto"/>
              <w:contextualSpacing/>
              <w:rPr>
                <w:rFonts w:ascii="Comic Sans MS" w:hAnsi="Comic Sans MS" w:cs="Arial"/>
              </w:rPr>
            </w:pP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85" w:type="dxa"/>
              <w:bottom w:w="85" w:type="dxa"/>
            </w:tcMar>
          </w:tcPr>
          <w:p w:rsidR="0083240C" w:rsidRPr="00AA0C6C" w:rsidRDefault="0083240C" w:rsidP="0083240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</w:rPr>
            </w:pPr>
          </w:p>
        </w:tc>
      </w:tr>
    </w:tbl>
    <w:p w:rsidR="008233F2" w:rsidRDefault="008233F2">
      <w:pPr>
        <w:rPr>
          <w:rFonts w:ascii="Comic Sans MS" w:hAnsi="Comic Sans MS"/>
        </w:rPr>
      </w:pPr>
    </w:p>
    <w:p w:rsidR="00DC0D97" w:rsidRPr="00DC0D97" w:rsidRDefault="00DC0D97" w:rsidP="00DC0D9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going well for me?</w:t>
      </w:r>
    </w:p>
    <w:p w:rsidR="00DC0D97" w:rsidRDefault="00DC0D97" w:rsidP="00DC0D97">
      <w:pPr>
        <w:rPr>
          <w:rFonts w:ascii="Comic Sans MS" w:hAnsi="Comic Sans MS"/>
          <w:sz w:val="28"/>
        </w:rPr>
      </w:pPr>
    </w:p>
    <w:p w:rsidR="00E85C84" w:rsidRDefault="00E85C84" w:rsidP="00DC0D97">
      <w:pPr>
        <w:rPr>
          <w:rFonts w:ascii="Comic Sans MS" w:hAnsi="Comic Sans MS"/>
          <w:sz w:val="28"/>
        </w:rPr>
      </w:pPr>
    </w:p>
    <w:p w:rsidR="00E85C84" w:rsidRPr="00DC0D97" w:rsidRDefault="00E85C84" w:rsidP="00DC0D97">
      <w:pPr>
        <w:rPr>
          <w:rFonts w:ascii="Comic Sans MS" w:hAnsi="Comic Sans MS"/>
          <w:sz w:val="28"/>
        </w:rPr>
      </w:pPr>
    </w:p>
    <w:p w:rsidR="00DC0D97" w:rsidRPr="00DC0D97" w:rsidRDefault="00DC0D97" w:rsidP="00DC0D9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needs to change?</w:t>
      </w:r>
    </w:p>
    <w:p w:rsidR="00DC0D97" w:rsidRDefault="00DC0D97" w:rsidP="00DC0D97">
      <w:pPr>
        <w:rPr>
          <w:rFonts w:ascii="Comic Sans MS" w:hAnsi="Comic Sans MS"/>
          <w:sz w:val="28"/>
        </w:rPr>
      </w:pPr>
    </w:p>
    <w:p w:rsidR="00E85C84" w:rsidRDefault="00E85C84" w:rsidP="00DC0D97">
      <w:pPr>
        <w:rPr>
          <w:rFonts w:ascii="Comic Sans MS" w:hAnsi="Comic Sans MS"/>
          <w:sz w:val="28"/>
        </w:rPr>
      </w:pPr>
    </w:p>
    <w:p w:rsidR="00E85C84" w:rsidRPr="00DC0D97" w:rsidRDefault="00E85C84" w:rsidP="00DC0D97">
      <w:pPr>
        <w:rPr>
          <w:rFonts w:ascii="Comic Sans MS" w:hAnsi="Comic Sans MS"/>
          <w:sz w:val="28"/>
        </w:rPr>
      </w:pPr>
    </w:p>
    <w:p w:rsidR="009660AC" w:rsidRPr="009660AC" w:rsidRDefault="00DC0D97" w:rsidP="00DC0D97">
      <w:pPr>
        <w:rPr>
          <w:rFonts w:ascii="Comic Sans MS" w:hAnsi="Comic Sans MS"/>
          <w:sz w:val="28"/>
        </w:rPr>
      </w:pPr>
      <w:r w:rsidRPr="00DC0D97">
        <w:rPr>
          <w:rFonts w:ascii="Comic Sans MS" w:hAnsi="Comic Sans MS"/>
          <w:sz w:val="28"/>
        </w:rPr>
        <w:t>What is important to me now and in the future?</w:t>
      </w:r>
    </w:p>
    <w:sectPr w:rsidR="009660AC" w:rsidRPr="009660AC" w:rsidSect="009660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C47F7"/>
    <w:multiLevelType w:val="hybridMultilevel"/>
    <w:tmpl w:val="461AA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74F122C"/>
    <w:multiLevelType w:val="hybridMultilevel"/>
    <w:tmpl w:val="D13C8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D314578"/>
    <w:multiLevelType w:val="hybridMultilevel"/>
    <w:tmpl w:val="259E88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B2301A"/>
    <w:multiLevelType w:val="hybridMultilevel"/>
    <w:tmpl w:val="D7C411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7FC2E07"/>
    <w:multiLevelType w:val="hybridMultilevel"/>
    <w:tmpl w:val="FC90EC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4974DEA"/>
    <w:multiLevelType w:val="hybridMultilevel"/>
    <w:tmpl w:val="59CAF63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791C7F56"/>
    <w:multiLevelType w:val="hybridMultilevel"/>
    <w:tmpl w:val="BC244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B2571B"/>
    <w:multiLevelType w:val="hybridMultilevel"/>
    <w:tmpl w:val="93ACA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F7F0A0D"/>
    <w:multiLevelType w:val="hybridMultilevel"/>
    <w:tmpl w:val="73DC3D1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F2"/>
    <w:rsid w:val="0001388C"/>
    <w:rsid w:val="00097111"/>
    <w:rsid w:val="0011522A"/>
    <w:rsid w:val="00174247"/>
    <w:rsid w:val="00386009"/>
    <w:rsid w:val="004A0E36"/>
    <w:rsid w:val="005B4C37"/>
    <w:rsid w:val="006B34DE"/>
    <w:rsid w:val="0071658A"/>
    <w:rsid w:val="0075528C"/>
    <w:rsid w:val="007B40D9"/>
    <w:rsid w:val="007E655F"/>
    <w:rsid w:val="008233F2"/>
    <w:rsid w:val="0083240C"/>
    <w:rsid w:val="00892FFA"/>
    <w:rsid w:val="009660AC"/>
    <w:rsid w:val="00AA0C6C"/>
    <w:rsid w:val="00D70906"/>
    <w:rsid w:val="00DC0D97"/>
    <w:rsid w:val="00E40A8A"/>
    <w:rsid w:val="00E54D39"/>
    <w:rsid w:val="00E85C84"/>
    <w:rsid w:val="00F00F03"/>
    <w:rsid w:val="00F5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40D9"/>
    <w:pPr>
      <w:ind w:left="720"/>
      <w:contextualSpacing/>
    </w:pPr>
  </w:style>
  <w:style w:type="table" w:styleId="TableGrid">
    <w:name w:val="Table Grid"/>
    <w:basedOn w:val="TableNormal"/>
    <w:uiPriority w:val="59"/>
    <w:rsid w:val="00E40A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D709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09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40D9"/>
    <w:pPr>
      <w:ind w:left="720"/>
      <w:contextualSpacing/>
    </w:pPr>
  </w:style>
  <w:style w:type="table" w:styleId="TableGrid">
    <w:name w:val="Table Grid"/>
    <w:basedOn w:val="TableNormal"/>
    <w:uiPriority w:val="59"/>
    <w:rsid w:val="00E40A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D709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09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6FBA7-287A-47E8-AD7B-B877C0F98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2A771DE</Template>
  <TotalTime>5</TotalTime>
  <Pages>2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scosar</dc:creator>
  <cp:lastModifiedBy>scosar</cp:lastModifiedBy>
  <cp:revision>3</cp:revision>
  <cp:lastPrinted>2015-01-22T14:23:00Z</cp:lastPrinted>
  <dcterms:created xsi:type="dcterms:W3CDTF">2015-01-20T15:55:00Z</dcterms:created>
  <dcterms:modified xsi:type="dcterms:W3CDTF">2015-01-22T14:25:00Z</dcterms:modified>
</cp:coreProperties>
</file>